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7B3" w:rsidRPr="00C705AD" w:rsidRDefault="00C92996" w:rsidP="00C705AD">
      <w:pPr>
        <w:spacing w:before="240"/>
      </w:pPr>
      <w:r w:rsidRPr="000B66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E5267A" wp14:editId="62E5267B">
                <wp:simplePos x="0" y="0"/>
                <wp:positionH relativeFrom="column">
                  <wp:posOffset>431306</wp:posOffset>
                </wp:positionH>
                <wp:positionV relativeFrom="paragraph">
                  <wp:posOffset>6109335</wp:posOffset>
                </wp:positionV>
                <wp:extent cx="3601085" cy="175450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085" cy="1754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6BA" w:rsidRPr="00156752" w:rsidRDefault="00546E04" w:rsidP="003372BA">
                            <w:pPr>
                              <w:pStyle w:val="NoParagraphStyle"/>
                              <w:suppressAutoHyphens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Thursday, June 5</w:t>
                            </w:r>
                            <w:r w:rsidR="003372BA" w:rsidRPr="003372B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:rsidR="000B66BA" w:rsidRPr="00156752" w:rsidRDefault="003372BA" w:rsidP="003372BA">
                            <w:pPr>
                              <w:pStyle w:val="NoParagraphStyle"/>
                              <w:suppressAutoHyphens/>
                              <w:jc w:val="center"/>
                              <w:rPr>
                                <w:rFonts w:ascii="Arial" w:hAnsi="Arial" w:cs="Arial"/>
                                <w:color w:val="58585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9:00am – 12:00pm</w:t>
                            </w:r>
                          </w:p>
                          <w:p w:rsidR="000B66BA" w:rsidRDefault="003372BA" w:rsidP="003372BA">
                            <w:pPr>
                              <w:pStyle w:val="NoParagraphStyle"/>
                              <w:suppressAutoHyphens/>
                              <w:jc w:val="center"/>
                              <w:rPr>
                                <w:rFonts w:ascii="Arial" w:hAnsi="Arial" w:cs="Arial"/>
                                <w:color w:val="4D4D4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D"/>
                                <w:sz w:val="26"/>
                                <w:szCs w:val="26"/>
                              </w:rPr>
                              <w:t>Alliance Title &amp; Escrow Corp.</w:t>
                            </w:r>
                          </w:p>
                          <w:p w:rsidR="000B66BA" w:rsidRPr="002F744E" w:rsidRDefault="003372BA" w:rsidP="003372BA">
                            <w:pPr>
                              <w:pStyle w:val="NoParagraphStyle"/>
                              <w:suppressAutoHyphens/>
                              <w:jc w:val="center"/>
                              <w:rPr>
                                <w:rFonts w:ascii="Arial" w:hAnsi="Arial" w:cs="Arial"/>
                                <w:color w:val="4D4D4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D"/>
                                <w:sz w:val="26"/>
                                <w:szCs w:val="26"/>
                              </w:rPr>
                              <w:t>2350 Via Caporatti</w:t>
                            </w:r>
                          </w:p>
                          <w:p w:rsidR="003372BA" w:rsidRDefault="003372BA" w:rsidP="003372B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4D4D4D"/>
                                <w:sz w:val="24"/>
                                <w:szCs w:val="24"/>
                              </w:rPr>
                            </w:pPr>
                          </w:p>
                          <w:p w:rsidR="003372BA" w:rsidRDefault="003372BA" w:rsidP="003372B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4D4D4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D"/>
                                <w:sz w:val="24"/>
                                <w:szCs w:val="24"/>
                              </w:rPr>
                              <w:t>Instructor: Bill Young</w:t>
                            </w:r>
                          </w:p>
                          <w:p w:rsidR="000B66BA" w:rsidRPr="002F744E" w:rsidRDefault="003372BA" w:rsidP="003372B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4D4D4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D"/>
                                <w:sz w:val="24"/>
                                <w:szCs w:val="24"/>
                              </w:rPr>
                              <w:t>Course Fee: $15.00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.95pt;margin-top:481.05pt;width:283.55pt;height:13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" filled="f" stroked="f" strokeweight=".5pt">
                <v:textbox>
                  <w:txbxContent>
                    <w:p w:rsidR="000B66BA" w:rsidRPr="00156752" w:rsidRDefault="00546E04" w:rsidP="003372BA">
                      <w:pPr>
                        <w:pStyle w:val="NoParagraphStyle"/>
                        <w:suppressAutoHyphens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Thursday, June 5</w:t>
                      </w:r>
                      <w:r w:rsidR="003372BA" w:rsidRPr="003372B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:rsidR="000B66BA" w:rsidRPr="00156752" w:rsidRDefault="003372BA" w:rsidP="003372BA">
                      <w:pPr>
                        <w:pStyle w:val="NoParagraphStyle"/>
                        <w:suppressAutoHyphens/>
                        <w:jc w:val="center"/>
                        <w:rPr>
                          <w:rFonts w:ascii="Arial" w:hAnsi="Arial" w:cs="Arial"/>
                          <w:color w:val="58585B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9:00am – 12:00pm</w:t>
                      </w:r>
                    </w:p>
                    <w:p w:rsidR="000B66BA" w:rsidRDefault="003372BA" w:rsidP="003372BA">
                      <w:pPr>
                        <w:pStyle w:val="NoParagraphStyle"/>
                        <w:suppressAutoHyphens/>
                        <w:jc w:val="center"/>
                        <w:rPr>
                          <w:rFonts w:ascii="Arial" w:hAnsi="Arial" w:cs="Arial"/>
                          <w:color w:val="4D4D4D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4D4D4D"/>
                          <w:sz w:val="26"/>
                          <w:szCs w:val="26"/>
                        </w:rPr>
                        <w:t>Alliance Title &amp; Escrow Corp.</w:t>
                      </w:r>
                    </w:p>
                    <w:p w:rsidR="000B66BA" w:rsidRPr="002F744E" w:rsidRDefault="003372BA" w:rsidP="003372BA">
                      <w:pPr>
                        <w:pStyle w:val="NoParagraphStyle"/>
                        <w:suppressAutoHyphens/>
                        <w:jc w:val="center"/>
                        <w:rPr>
                          <w:rFonts w:ascii="Arial" w:hAnsi="Arial" w:cs="Arial"/>
                          <w:color w:val="4D4D4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D4D"/>
                          <w:sz w:val="26"/>
                          <w:szCs w:val="26"/>
                        </w:rPr>
                        <w:t>2350 Via Caporatti</w:t>
                      </w:r>
                    </w:p>
                    <w:p w:rsidR="003372BA" w:rsidRDefault="003372BA" w:rsidP="003372B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4D4D4D"/>
                          <w:sz w:val="24"/>
                          <w:szCs w:val="24"/>
                        </w:rPr>
                      </w:pPr>
                    </w:p>
                    <w:p w:rsidR="003372BA" w:rsidRDefault="003372BA" w:rsidP="003372B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4D4D4D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D4D4D"/>
                          <w:sz w:val="24"/>
                          <w:szCs w:val="24"/>
                        </w:rPr>
                        <w:t>Instructor: Bill Young</w:t>
                      </w:r>
                    </w:p>
                    <w:p w:rsidR="000B66BA" w:rsidRPr="002F744E" w:rsidRDefault="003372BA" w:rsidP="003372B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4D4D4D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D4D4D"/>
                          <w:sz w:val="24"/>
                          <w:szCs w:val="24"/>
                        </w:rPr>
                        <w:t>Course Fee: $15.00</w:t>
                      </w:r>
                    </w:p>
                  </w:txbxContent>
                </v:textbox>
              </v:shape>
            </w:pict>
          </mc:Fallback>
        </mc:AlternateContent>
      </w:r>
      <w:r w:rsidR="000B66BA" w:rsidRPr="000B66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5267C" wp14:editId="62E5267D">
                <wp:simplePos x="0" y="0"/>
                <wp:positionH relativeFrom="column">
                  <wp:posOffset>5003165</wp:posOffset>
                </wp:positionH>
                <wp:positionV relativeFrom="paragraph">
                  <wp:posOffset>7385050</wp:posOffset>
                </wp:positionV>
                <wp:extent cx="1873885" cy="5530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85" cy="553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6BA" w:rsidRPr="003372BA" w:rsidRDefault="003372BA" w:rsidP="000B66B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3372BA">
                              <w:rPr>
                                <w:rFonts w:ascii="Arial" w:hAnsi="Arial" w:cs="Arial"/>
                                <w:color w:val="002060"/>
                              </w:rPr>
                              <w:t>Lisa Armijo: 313-7060</w:t>
                            </w:r>
                          </w:p>
                          <w:p w:rsidR="003372BA" w:rsidRPr="003372BA" w:rsidRDefault="003372BA" w:rsidP="000B66B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Alliance Title</w:t>
                            </w:r>
                            <w:r w:rsidRPr="003372BA">
                              <w:rPr>
                                <w:rFonts w:ascii="Arial" w:hAnsi="Arial" w:cs="Arial"/>
                                <w:color w:val="002060"/>
                              </w:rPr>
                              <w:t>: 232-6163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93.95pt;margin-top:581.5pt;width:147.55pt;height:4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" filled="f" stroked="f" strokeweight=".5pt">
                <v:textbox>
                  <w:txbxContent>
                    <w:p w:rsidR="000B66BA" w:rsidRPr="003372BA" w:rsidRDefault="003372BA" w:rsidP="000B66B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 w:rsidRPr="003372BA">
                        <w:rPr>
                          <w:rFonts w:ascii="Arial" w:hAnsi="Arial" w:cs="Arial"/>
                          <w:color w:val="002060"/>
                        </w:rPr>
                        <w:t>Lisa Armijo: 313-7060</w:t>
                      </w:r>
                    </w:p>
                    <w:p w:rsidR="003372BA" w:rsidRPr="003372BA" w:rsidRDefault="003372BA" w:rsidP="000B66B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Alliance Title</w:t>
                      </w:r>
                      <w:r w:rsidRPr="003372BA">
                        <w:rPr>
                          <w:rFonts w:ascii="Arial" w:hAnsi="Arial" w:cs="Arial"/>
                          <w:color w:val="002060"/>
                        </w:rPr>
                        <w:t>: 232-6163</w:t>
                      </w:r>
                    </w:p>
                  </w:txbxContent>
                </v:textbox>
              </v:shape>
            </w:pict>
          </mc:Fallback>
        </mc:AlternateContent>
      </w:r>
      <w:r w:rsidR="00EB3770">
        <w:rPr>
          <w:noProof/>
        </w:rPr>
        <w:drawing>
          <wp:anchor distT="0" distB="0" distL="114300" distR="114300" simplePos="0" relativeHeight="251660288" behindDoc="1" locked="1" layoutInCell="1" allowOverlap="1" wp14:anchorId="62E5267E" wp14:editId="62E5267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800340" cy="1009459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rowCDflyer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858" cy="10095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7B3" w:rsidRPr="00C705AD" w:rsidSect="00C705A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5AD"/>
    <w:rsid w:val="00097182"/>
    <w:rsid w:val="000A5FB0"/>
    <w:rsid w:val="000B66BA"/>
    <w:rsid w:val="00156752"/>
    <w:rsid w:val="001963FF"/>
    <w:rsid w:val="002F744E"/>
    <w:rsid w:val="00326C23"/>
    <w:rsid w:val="00332E50"/>
    <w:rsid w:val="003372BA"/>
    <w:rsid w:val="003B0A45"/>
    <w:rsid w:val="00507C2A"/>
    <w:rsid w:val="00546E04"/>
    <w:rsid w:val="005C3D36"/>
    <w:rsid w:val="00601BFF"/>
    <w:rsid w:val="00684884"/>
    <w:rsid w:val="006D67FE"/>
    <w:rsid w:val="00732EC1"/>
    <w:rsid w:val="007F0732"/>
    <w:rsid w:val="008827B3"/>
    <w:rsid w:val="00884700"/>
    <w:rsid w:val="008A7D04"/>
    <w:rsid w:val="00911280"/>
    <w:rsid w:val="0097717D"/>
    <w:rsid w:val="009D1C93"/>
    <w:rsid w:val="009F3D0B"/>
    <w:rsid w:val="00B15E4E"/>
    <w:rsid w:val="00C705AD"/>
    <w:rsid w:val="00C92996"/>
    <w:rsid w:val="00CE4AF6"/>
    <w:rsid w:val="00CE50CC"/>
    <w:rsid w:val="00D60ADB"/>
    <w:rsid w:val="00D87008"/>
    <w:rsid w:val="00D96FFB"/>
    <w:rsid w:val="00DE5F03"/>
    <w:rsid w:val="00E20CB3"/>
    <w:rsid w:val="00E6038D"/>
    <w:rsid w:val="00EB3770"/>
    <w:rsid w:val="00ED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526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5AD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1567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5AD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1567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01A89B7126B4EBDA5D9E6035802A1" ma:contentTypeVersion="0" ma:contentTypeDescription="Create a new document." ma:contentTypeScope="" ma:versionID="1cede2e38eee6fd2b6f0f2b9b9db901e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EB6B0E9F-4687-4051-9E54-7B110B59B3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501281-17E4-4D55-B0E9-AC8970518226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EFCD57C-2D8D-4428-A55A-D190C38E1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4EB13C6C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Alliance Title &amp; Escrow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Mackenzie McFadden</dc:creator>
  <cp:lastModifiedBy>Lisa Armijo</cp:lastModifiedBy>
  <cp:revision>3</cp:revision>
  <cp:lastPrinted>2013-03-20T19:46:00Z</cp:lastPrinted>
  <dcterms:created xsi:type="dcterms:W3CDTF">2014-05-19T14:55:00Z</dcterms:created>
  <dcterms:modified xsi:type="dcterms:W3CDTF">2014-05-19T15:03:00Z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0x01010081D01A89B7126B4EBDA5D9E6035802A1</vt:lpwstr>
  </property>
</Properties>
</file>